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5DD8" w:rsidRDefault="00B55DD8" w:rsidP="00B55DD8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>‏יום רביעי 06 מרץ 2019</w:t>
      </w:r>
      <w:r>
        <w:rPr>
          <w:rtl/>
        </w:rPr>
        <w:fldChar w:fldCharType="end"/>
      </w:r>
    </w:p>
    <w:p w:rsidR="00B55DD8" w:rsidRDefault="00B55DD8" w:rsidP="002720C6">
      <w:pPr>
        <w:jc w:val="center"/>
        <w:rPr>
          <w:rtl/>
        </w:rPr>
      </w:pPr>
    </w:p>
    <w:p w:rsidR="00B55DD8" w:rsidRDefault="00B55DD8" w:rsidP="002720C6">
      <w:pPr>
        <w:jc w:val="center"/>
        <w:rPr>
          <w:rtl/>
        </w:rPr>
      </w:pPr>
    </w:p>
    <w:p w:rsidR="002720C6" w:rsidRDefault="002720C6" w:rsidP="002720C6">
      <w:pPr>
        <w:jc w:val="center"/>
        <w:rPr>
          <w:rFonts w:hint="cs"/>
          <w:rtl/>
        </w:rPr>
      </w:pPr>
      <w:r>
        <w:rPr>
          <w:rFonts w:hint="cs"/>
          <w:rtl/>
        </w:rPr>
        <w:t xml:space="preserve">הנדון: </w:t>
      </w:r>
      <w:r w:rsidRPr="009F7461">
        <w:rPr>
          <w:rFonts w:hint="cs"/>
          <w:b/>
          <w:bCs/>
          <w:u w:val="single"/>
          <w:rtl/>
        </w:rPr>
        <w:t>הערכת עלות מתכלים עבור המדפסות</w:t>
      </w:r>
    </w:p>
    <w:p w:rsidR="00B55DD8" w:rsidRDefault="00B55DD8" w:rsidP="002720C6">
      <w:pPr>
        <w:rPr>
          <w:u w:val="single"/>
          <w:rtl/>
        </w:rPr>
      </w:pPr>
    </w:p>
    <w:p w:rsidR="002720C6" w:rsidRPr="009F7461" w:rsidRDefault="002720C6" w:rsidP="002720C6">
      <w:pPr>
        <w:rPr>
          <w:u w:val="single"/>
        </w:rPr>
      </w:pPr>
      <w:r w:rsidRPr="009F7461">
        <w:rPr>
          <w:rFonts w:hint="cs"/>
          <w:u w:val="single"/>
          <w:rtl/>
        </w:rPr>
        <w:t xml:space="preserve">מדפסת ניידת </w:t>
      </w:r>
      <w:r w:rsidRPr="009F7461">
        <w:rPr>
          <w:u w:val="single"/>
        </w:rPr>
        <w:t>HP202</w:t>
      </w:r>
    </w:p>
    <w:p w:rsidR="002720C6" w:rsidRDefault="002720C6" w:rsidP="002720C6">
      <w:pPr>
        <w:rPr>
          <w:rFonts w:hint="cs"/>
          <w:rtl/>
        </w:rPr>
      </w:pPr>
      <w:r>
        <w:rPr>
          <w:rFonts w:hint="cs"/>
          <w:rtl/>
        </w:rPr>
        <w:t xml:space="preserve">עלות ראש שחור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כ- 100 </w:t>
      </w:r>
      <w:r>
        <w:rPr>
          <w:rFonts w:cstheme="minorBidi" w:hint="cs"/>
          <w:rtl/>
        </w:rPr>
        <w:t>₪</w:t>
      </w:r>
      <w:r>
        <w:rPr>
          <w:rFonts w:hint="cs"/>
          <w:rtl/>
        </w:rPr>
        <w:t xml:space="preserve"> כולל מע"מ</w:t>
      </w:r>
    </w:p>
    <w:p w:rsidR="002720C6" w:rsidRDefault="002720C6" w:rsidP="002720C6">
      <w:pPr>
        <w:rPr>
          <w:rFonts w:hint="cs"/>
          <w:rtl/>
        </w:rPr>
      </w:pPr>
      <w:r>
        <w:rPr>
          <w:rFonts w:hint="cs"/>
          <w:rtl/>
        </w:rPr>
        <w:t xml:space="preserve">עלות ראש צבעוני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כ- 82 </w:t>
      </w:r>
      <w:r>
        <w:rPr>
          <w:rFonts w:cstheme="minorBidi" w:hint="cs"/>
          <w:rtl/>
        </w:rPr>
        <w:t>₪</w:t>
      </w:r>
      <w:r>
        <w:rPr>
          <w:rFonts w:hint="cs"/>
          <w:rtl/>
        </w:rPr>
        <w:t xml:space="preserve"> כולל מע"מ</w:t>
      </w:r>
    </w:p>
    <w:p w:rsidR="002720C6" w:rsidRDefault="002720C6" w:rsidP="002720C6">
      <w:pPr>
        <w:rPr>
          <w:rtl/>
        </w:rPr>
      </w:pPr>
      <w:r>
        <w:rPr>
          <w:rFonts w:hint="cs"/>
          <w:rtl/>
        </w:rPr>
        <w:t xml:space="preserve">עלות סה"כ לסט ראשים: 182 </w:t>
      </w:r>
      <w:r>
        <w:rPr>
          <w:rFonts w:cstheme="minorBidi" w:hint="cs"/>
          <w:rtl/>
        </w:rPr>
        <w:t>₪</w:t>
      </w:r>
      <w:r>
        <w:rPr>
          <w:rFonts w:hint="cs"/>
          <w:rtl/>
        </w:rPr>
        <w:t xml:space="preserve"> כולל מע"מ</w:t>
      </w:r>
    </w:p>
    <w:p w:rsidR="002720C6" w:rsidRDefault="002720C6" w:rsidP="00B55DD8">
      <w:pPr>
        <w:rPr>
          <w:rtl/>
        </w:rPr>
      </w:pPr>
      <w:r>
        <w:rPr>
          <w:rFonts w:hint="cs"/>
          <w:rtl/>
        </w:rPr>
        <w:t xml:space="preserve">(העלות היא </w:t>
      </w:r>
      <w:r w:rsidR="00B55DD8">
        <w:rPr>
          <w:rFonts w:hint="cs"/>
          <w:rtl/>
        </w:rPr>
        <w:t xml:space="preserve">ברכישת </w:t>
      </w:r>
      <w:r>
        <w:rPr>
          <w:rFonts w:hint="cs"/>
          <w:rtl/>
        </w:rPr>
        <w:t>ראש הדפסה בודד, נקבל הנחה על רכש כמות)</w:t>
      </w:r>
    </w:p>
    <w:p w:rsidR="002720C6" w:rsidRDefault="002720C6" w:rsidP="002720C6">
      <w:pPr>
        <w:rPr>
          <w:u w:val="single"/>
          <w:rtl/>
        </w:rPr>
      </w:pPr>
    </w:p>
    <w:p w:rsidR="002720C6" w:rsidRDefault="002720C6" w:rsidP="002720C6">
      <w:pPr>
        <w:rPr>
          <w:rtl/>
        </w:rPr>
      </w:pPr>
      <w:r w:rsidRPr="009F7461">
        <w:rPr>
          <w:rFonts w:hint="cs"/>
          <w:u w:val="single"/>
          <w:rtl/>
        </w:rPr>
        <w:t>הערכת עלות ל- 5 שנים ל- 50 מדפסות</w:t>
      </w:r>
      <w:r>
        <w:rPr>
          <w:rFonts w:hint="cs"/>
          <w:rtl/>
        </w:rPr>
        <w:t xml:space="preserve"> (שלושה ראשים לשנה):</w:t>
      </w:r>
    </w:p>
    <w:p w:rsidR="00B55DD8" w:rsidRDefault="00B55DD8" w:rsidP="002720C6">
      <w:pPr>
        <w:rPr>
          <w:rtl/>
        </w:rPr>
      </w:pPr>
    </w:p>
    <w:p w:rsidR="002720C6" w:rsidRPr="00B55DD8" w:rsidRDefault="002720C6" w:rsidP="00B55DD8">
      <w:pPr>
        <w:pBdr>
          <w:bottom w:val="single" w:sz="12" w:space="1" w:color="auto"/>
        </w:pBdr>
        <w:jc w:val="center"/>
        <w:rPr>
          <w:b/>
          <w:bCs/>
          <w:sz w:val="24"/>
          <w:szCs w:val="32"/>
          <w:rtl/>
        </w:rPr>
      </w:pPr>
      <w:r w:rsidRPr="00B55DD8">
        <w:rPr>
          <w:rFonts w:hint="cs"/>
          <w:b/>
          <w:bCs/>
          <w:sz w:val="24"/>
          <w:szCs w:val="32"/>
          <w:rtl/>
        </w:rPr>
        <w:t xml:space="preserve">182 </w:t>
      </w:r>
      <w:r w:rsidRPr="00B55DD8">
        <w:rPr>
          <w:rFonts w:hint="cs"/>
          <w:b/>
          <w:bCs/>
          <w:sz w:val="24"/>
          <w:szCs w:val="32"/>
        </w:rPr>
        <w:t>X</w:t>
      </w:r>
      <w:r w:rsidRPr="00B55DD8">
        <w:rPr>
          <w:rFonts w:hint="cs"/>
          <w:b/>
          <w:bCs/>
          <w:sz w:val="24"/>
          <w:szCs w:val="32"/>
          <w:rtl/>
        </w:rPr>
        <w:t xml:space="preserve"> 50 </w:t>
      </w:r>
      <w:r w:rsidRPr="00B55DD8">
        <w:rPr>
          <w:rFonts w:hint="cs"/>
          <w:b/>
          <w:bCs/>
          <w:sz w:val="24"/>
          <w:szCs w:val="32"/>
        </w:rPr>
        <w:t>X</w:t>
      </w:r>
      <w:r w:rsidRPr="00B55DD8">
        <w:rPr>
          <w:rFonts w:hint="cs"/>
          <w:b/>
          <w:bCs/>
          <w:sz w:val="24"/>
          <w:szCs w:val="32"/>
          <w:rtl/>
        </w:rPr>
        <w:t xml:space="preserve"> 3 </w:t>
      </w:r>
      <w:r w:rsidRPr="00B55DD8">
        <w:rPr>
          <w:rFonts w:hint="cs"/>
          <w:b/>
          <w:bCs/>
          <w:sz w:val="24"/>
          <w:szCs w:val="32"/>
        </w:rPr>
        <w:t>X</w:t>
      </w:r>
      <w:r w:rsidRPr="00B55DD8">
        <w:rPr>
          <w:rFonts w:hint="cs"/>
          <w:b/>
          <w:bCs/>
          <w:sz w:val="24"/>
          <w:szCs w:val="32"/>
          <w:rtl/>
        </w:rPr>
        <w:t xml:space="preserve"> 5 = 136,500 </w:t>
      </w:r>
      <w:r w:rsidRPr="00B55DD8">
        <w:rPr>
          <w:rFonts w:cstheme="minorBidi" w:hint="cs"/>
          <w:b/>
          <w:bCs/>
          <w:sz w:val="24"/>
          <w:szCs w:val="32"/>
          <w:rtl/>
        </w:rPr>
        <w:t>₪</w:t>
      </w:r>
      <w:r w:rsidRPr="00B55DD8">
        <w:rPr>
          <w:rFonts w:hint="cs"/>
          <w:b/>
          <w:bCs/>
          <w:sz w:val="24"/>
          <w:szCs w:val="32"/>
          <w:rtl/>
        </w:rPr>
        <w:t xml:space="preserve"> כולל מע"מ</w:t>
      </w:r>
    </w:p>
    <w:p w:rsidR="002720C6" w:rsidRDefault="002720C6" w:rsidP="002720C6">
      <w:pPr>
        <w:pBdr>
          <w:bottom w:val="single" w:sz="12" w:space="1" w:color="auto"/>
        </w:pBdr>
        <w:rPr>
          <w:rtl/>
        </w:rPr>
      </w:pPr>
    </w:p>
    <w:p w:rsidR="002720C6" w:rsidRDefault="002720C6" w:rsidP="002720C6">
      <w:pPr>
        <w:rPr>
          <w:rtl/>
        </w:rPr>
      </w:pPr>
    </w:p>
    <w:p w:rsidR="002720C6" w:rsidRPr="009F7461" w:rsidRDefault="002720C6" w:rsidP="002720C6">
      <w:pPr>
        <w:rPr>
          <w:u w:val="single"/>
        </w:rPr>
      </w:pPr>
      <w:r w:rsidRPr="009F7461">
        <w:rPr>
          <w:rFonts w:hint="cs"/>
          <w:u w:val="single"/>
          <w:rtl/>
        </w:rPr>
        <w:t xml:space="preserve">מדפסת מדבקות </w:t>
      </w:r>
      <w:r w:rsidRPr="009F7461">
        <w:rPr>
          <w:u w:val="single"/>
        </w:rPr>
        <w:t>CITIZEN 700</w:t>
      </w:r>
    </w:p>
    <w:p w:rsidR="00B55DD8" w:rsidRDefault="00B55DD8" w:rsidP="002720C6">
      <w:pPr>
        <w:rPr>
          <w:rtl/>
        </w:rPr>
      </w:pPr>
    </w:p>
    <w:p w:rsidR="002720C6" w:rsidRDefault="002720C6" w:rsidP="002720C6">
      <w:pPr>
        <w:rPr>
          <w:rtl/>
        </w:rPr>
      </w:pPr>
      <w:r>
        <w:rPr>
          <w:rFonts w:hint="cs"/>
          <w:rtl/>
        </w:rPr>
        <w:t xml:space="preserve">סרט 300 מטר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105 </w:t>
      </w:r>
      <w:r>
        <w:rPr>
          <w:rFonts w:cstheme="minorBidi" w:hint="cs"/>
          <w:rtl/>
        </w:rPr>
        <w:t>₪</w:t>
      </w:r>
      <w:r>
        <w:rPr>
          <w:rFonts w:hint="cs"/>
          <w:rtl/>
        </w:rPr>
        <w:t xml:space="preserve"> כולל מע"מ</w:t>
      </w:r>
    </w:p>
    <w:p w:rsidR="00B55DD8" w:rsidRDefault="00B55DD8" w:rsidP="002720C6">
      <w:pPr>
        <w:rPr>
          <w:rtl/>
        </w:rPr>
      </w:pPr>
    </w:p>
    <w:p w:rsidR="00B55DD8" w:rsidRDefault="00B55DD8" w:rsidP="002720C6">
      <w:pPr>
        <w:rPr>
          <w:rFonts w:hint="cs"/>
          <w:rtl/>
        </w:rPr>
      </w:pPr>
      <w:r>
        <w:rPr>
          <w:rFonts w:hint="cs"/>
          <w:rtl/>
        </w:rPr>
        <w:t>עלות ל- 5 שנים (5000 מדבקות): 420 ₪ כולל מע"מ</w:t>
      </w:r>
      <w:bookmarkStart w:id="0" w:name="_GoBack"/>
      <w:bookmarkEnd w:id="0"/>
    </w:p>
    <w:p w:rsidR="009D6ABC" w:rsidRPr="00B129F0" w:rsidRDefault="009D6ABC" w:rsidP="00B129F0">
      <w:pPr>
        <w:rPr>
          <w:szCs w:val="22"/>
          <w:rtl/>
        </w:rPr>
      </w:pPr>
    </w:p>
    <w:sectPr w:rsidR="009D6ABC" w:rsidRPr="00B129F0" w:rsidSect="0027594D">
      <w:headerReference w:type="default" r:id="rId7"/>
      <w:footerReference w:type="default" r:id="rId8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7B7" w:rsidRDefault="002937B7" w:rsidP="00ED449D">
      <w:r>
        <w:separator/>
      </w:r>
    </w:p>
  </w:endnote>
  <w:endnote w:type="continuationSeparator" w:id="0">
    <w:p w:rsidR="002937B7" w:rsidRDefault="002937B7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למערכות מידע </w:t>
                          </w:r>
                          <w:proofErr w:type="spellStart"/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וענ"א</w:t>
                          </w:r>
                          <w:proofErr w:type="spellEnd"/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למערכות מידע </w:t>
                    </w:r>
                    <w:proofErr w:type="spellStart"/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וענ"א</w:t>
                    </w:r>
                    <w:proofErr w:type="spellEnd"/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7B7" w:rsidRDefault="002937B7" w:rsidP="00ED449D">
      <w:r>
        <w:separator/>
      </w:r>
    </w:p>
  </w:footnote>
  <w:footnote w:type="continuationSeparator" w:id="0">
    <w:p w:rsidR="002937B7" w:rsidRDefault="002937B7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CA4637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39" name="תמונה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D449D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201407"/>
    <w:rsid w:val="0025349A"/>
    <w:rsid w:val="002720C6"/>
    <w:rsid w:val="002722B9"/>
    <w:rsid w:val="0027594D"/>
    <w:rsid w:val="002937B7"/>
    <w:rsid w:val="002B15F4"/>
    <w:rsid w:val="002F260A"/>
    <w:rsid w:val="002F7F88"/>
    <w:rsid w:val="00320F54"/>
    <w:rsid w:val="00361A74"/>
    <w:rsid w:val="003D719E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86D7C"/>
    <w:rsid w:val="008C652F"/>
    <w:rsid w:val="008D5339"/>
    <w:rsid w:val="008F32FD"/>
    <w:rsid w:val="009C177B"/>
    <w:rsid w:val="009D6ABC"/>
    <w:rsid w:val="009F523B"/>
    <w:rsid w:val="00A26FF0"/>
    <w:rsid w:val="00A53BD0"/>
    <w:rsid w:val="00A6301D"/>
    <w:rsid w:val="00A90EC5"/>
    <w:rsid w:val="00AB16AF"/>
    <w:rsid w:val="00B129F0"/>
    <w:rsid w:val="00B55DD8"/>
    <w:rsid w:val="00B94418"/>
    <w:rsid w:val="00CA4637"/>
    <w:rsid w:val="00CB0F06"/>
    <w:rsid w:val="00D16C2F"/>
    <w:rsid w:val="00D61C4E"/>
    <w:rsid w:val="00DA4F36"/>
    <w:rsid w:val="00ED449D"/>
    <w:rsid w:val="00EF3A73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80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2019-03-06T06:09:00Z</dcterms:created>
  <dcterms:modified xsi:type="dcterms:W3CDTF">2019-03-06T06:13:00Z</dcterms:modified>
</cp:coreProperties>
</file>